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PlainTable4"/>
        <w:tblW w:w="5000" w:type="pct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CellMar>
          <w:left w:w="115" w:type="dxa"/>
          <w:right w:w="115" w:type="dxa"/>
        </w:tblCellMar>
        <w:tblLook w:val="0600" w:firstRow="0" w:lastRow="0" w:firstColumn="0" w:lastColumn="0" w:noHBand="1" w:noVBand="1"/>
        <w:tblCaption w:val="Layout table"/>
      </w:tblPr>
      <w:tblGrid>
        <w:gridCol w:w="11900"/>
        <w:gridCol w:w="2500"/>
      </w:tblGrid>
      <w:tr w:rsidR="00F8354F" w14:paraId="1ECA3CBB" w14:textId="77777777" w:rsidTr="00F8354F">
        <w:trPr>
          <w:trHeight w:hRule="exact" w:val="1368"/>
        </w:trPr>
        <w:tc>
          <w:tcPr>
            <w:tcW w:w="4132" w:type="pct"/>
            <w:tcBorders>
              <w:bottom w:val="single" w:sz="8" w:space="0" w:color="BFBFBF" w:themeColor="background1" w:themeShade="BF"/>
            </w:tcBorders>
          </w:tcPr>
          <w:p w14:paraId="7C9A65F9" w14:textId="77777777" w:rsidR="00F8354F" w:rsidRDefault="00804FC2">
            <w:pPr>
              <w:pStyle w:val="Month"/>
              <w:spacing w:after="40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8B273E">
              <w:t>March</w:t>
            </w:r>
            <w:r>
              <w:fldChar w:fldCharType="end"/>
            </w:r>
          </w:p>
        </w:tc>
        <w:tc>
          <w:tcPr>
            <w:tcW w:w="868" w:type="pct"/>
            <w:tcBorders>
              <w:bottom w:val="single" w:sz="8" w:space="0" w:color="BFBFBF" w:themeColor="background1" w:themeShade="BF"/>
            </w:tcBorders>
            <w:tcMar>
              <w:right w:w="0" w:type="dxa"/>
            </w:tcMar>
          </w:tcPr>
          <w:p w14:paraId="4A46F24C" w14:textId="77777777" w:rsidR="00F8354F" w:rsidRDefault="00804FC2">
            <w:pPr>
              <w:pStyle w:val="Year"/>
              <w:spacing w:after="40"/>
            </w:pPr>
            <w:r>
              <w:fldChar w:fldCharType="begin"/>
            </w:r>
            <w:r>
              <w:instrText xml:space="preserve"> DOCVARIABLE  MonthStart \@  yyyy   \* MERGEFORMAT </w:instrText>
            </w:r>
            <w:r>
              <w:fldChar w:fldCharType="separate"/>
            </w:r>
            <w:r w:rsidR="008B273E">
              <w:t>2018</w:t>
            </w:r>
            <w:r>
              <w:fldChar w:fldCharType="end"/>
            </w:r>
          </w:p>
        </w:tc>
      </w:tr>
      <w:tr w:rsidR="00F8354F" w14:paraId="6F63D26E" w14:textId="77777777" w:rsidTr="00F8354F">
        <w:tc>
          <w:tcPr>
            <w:tcW w:w="4132" w:type="pct"/>
            <w:tcBorders>
              <w:top w:val="single" w:sz="8" w:space="0" w:color="BFBFBF" w:themeColor="background1" w:themeShade="BF"/>
              <w:bottom w:val="nil"/>
            </w:tcBorders>
          </w:tcPr>
          <w:p w14:paraId="4F8893B8" w14:textId="77777777" w:rsidR="00F8354F" w:rsidRDefault="00F8354F">
            <w:pPr>
              <w:pStyle w:val="NoSpacing"/>
            </w:pPr>
          </w:p>
        </w:tc>
        <w:tc>
          <w:tcPr>
            <w:tcW w:w="868" w:type="pct"/>
            <w:tcBorders>
              <w:top w:val="single" w:sz="8" w:space="0" w:color="BFBFBF" w:themeColor="background1" w:themeShade="BF"/>
              <w:bottom w:val="nil"/>
            </w:tcBorders>
          </w:tcPr>
          <w:p w14:paraId="4597E61D" w14:textId="77777777" w:rsidR="00F8354F" w:rsidRDefault="00F8354F">
            <w:pPr>
              <w:pStyle w:val="NoSpacing"/>
            </w:pPr>
          </w:p>
        </w:tc>
      </w:tr>
    </w:tbl>
    <w:tbl>
      <w:tblPr>
        <w:tblStyle w:val="TableCalendar"/>
        <w:tblW w:w="5000" w:type="pct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  <w:tblCaption w:val="Layout table"/>
      </w:tblPr>
      <w:tblGrid>
        <w:gridCol w:w="2056"/>
        <w:gridCol w:w="2056"/>
        <w:gridCol w:w="2056"/>
        <w:gridCol w:w="2056"/>
        <w:gridCol w:w="2056"/>
        <w:gridCol w:w="2055"/>
        <w:gridCol w:w="2055"/>
      </w:tblGrid>
      <w:tr w:rsidR="00F8354F" w14:paraId="1200D662" w14:textId="77777777" w:rsidTr="00F83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-1778867687"/>
            <w:placeholder>
              <w:docPart w:val="6829EC7461FB4BDA88CF9326AC468B54"/>
            </w:placeholder>
            <w:temporary/>
            <w:showingPlcHdr/>
            <w15:appearance w15:val="hidden"/>
          </w:sdtPr>
          <w:sdtEndPr/>
          <w:sdtContent>
            <w:tc>
              <w:tcPr>
                <w:tcW w:w="714" w:type="pct"/>
                <w:tcBorders>
                  <w:bottom w:val="single" w:sz="4" w:space="0" w:color="BFBFBF" w:themeColor="background1" w:themeShade="BF"/>
                </w:tcBorders>
                <w:shd w:val="clear" w:color="auto" w:fill="595959" w:themeFill="text1" w:themeFillTint="A6"/>
              </w:tcPr>
              <w:p w14:paraId="638CB561" w14:textId="77777777" w:rsidR="00F8354F" w:rsidRDefault="00804FC2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281727FA" w14:textId="77777777" w:rsidR="00F8354F" w:rsidRDefault="00FF1A52">
            <w:pPr>
              <w:pStyle w:val="Days"/>
            </w:pPr>
            <w:sdt>
              <w:sdtPr>
                <w:id w:val="-1020851123"/>
                <w:placeholder>
                  <w:docPart w:val="3F3960040CD44D5C8EAB00AC54F81D99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Monday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1B655E37" w14:textId="77777777" w:rsidR="00F8354F" w:rsidRDefault="00FF1A52">
            <w:pPr>
              <w:pStyle w:val="Days"/>
            </w:pPr>
            <w:sdt>
              <w:sdtPr>
                <w:id w:val="1121034790"/>
                <w:placeholder>
                  <w:docPart w:val="00B4E1C6126D455B91B5ECBBDDFE5755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Tuesday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1ADC26E5" w14:textId="77777777" w:rsidR="00F8354F" w:rsidRDefault="00FF1A52">
            <w:pPr>
              <w:pStyle w:val="Days"/>
            </w:pPr>
            <w:sdt>
              <w:sdtPr>
                <w:id w:val="-328132386"/>
                <w:placeholder>
                  <w:docPart w:val="BECA1CCE47554DF6BFEBD88AC8FA2CAC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Wednesday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0ACCDA8A" w14:textId="77777777" w:rsidR="00F8354F" w:rsidRDefault="00FF1A52">
            <w:pPr>
              <w:pStyle w:val="Days"/>
            </w:pPr>
            <w:sdt>
              <w:sdtPr>
                <w:id w:val="1241452743"/>
                <w:placeholder>
                  <w:docPart w:val="A9F4BA1AD4F84AABBB1FA6E30B8A29A8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Thursday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6FE88E36" w14:textId="77777777" w:rsidR="00F8354F" w:rsidRDefault="00FF1A52">
            <w:pPr>
              <w:pStyle w:val="Days"/>
            </w:pPr>
            <w:sdt>
              <w:sdtPr>
                <w:id w:val="-65336403"/>
                <w:placeholder>
                  <w:docPart w:val="B0CD1B5639F44FFBA641467262BEF168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Friday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595959" w:themeFill="text1" w:themeFillTint="A6"/>
          </w:tcPr>
          <w:p w14:paraId="47A4A2A8" w14:textId="77777777" w:rsidR="00F8354F" w:rsidRDefault="00FF1A52">
            <w:pPr>
              <w:pStyle w:val="Days"/>
            </w:pPr>
            <w:sdt>
              <w:sdtPr>
                <w:id w:val="825547652"/>
                <w:placeholder>
                  <w:docPart w:val="8D9B779D78D14C7FB007F299CC9AAB5E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Saturday</w:t>
                </w:r>
              </w:sdtContent>
            </w:sdt>
          </w:p>
        </w:tc>
      </w:tr>
      <w:tr w:rsidR="00F8354F" w14:paraId="5BC6E916" w14:textId="77777777" w:rsidTr="00F8354F">
        <w:tc>
          <w:tcPr>
            <w:tcW w:w="714" w:type="pct"/>
            <w:tcBorders>
              <w:bottom w:val="nil"/>
            </w:tcBorders>
          </w:tcPr>
          <w:p w14:paraId="452D2ECA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8B273E">
              <w:instrText>Thursday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7168D645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8B273E">
              <w:instrText>Thursday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8B273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DF0FB91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8B273E">
              <w:instrText>Thursday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8B273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0EFD61A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8B273E">
              <w:instrText>Thursday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8B273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262469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BF5508E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8B273E">
              <w:instrText>Thursday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262469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262469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B273E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8B273E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D20186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8B273E">
              <w:instrText>Thursday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8B273E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8B273E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B273E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8B273E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3354EAF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8B273E">
              <w:instrText>Thursday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8B273E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8B273E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B273E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8B273E">
              <w:rPr>
                <w:noProof/>
              </w:rPr>
              <w:t>3</w:t>
            </w:r>
            <w:r>
              <w:fldChar w:fldCharType="end"/>
            </w:r>
          </w:p>
        </w:tc>
      </w:tr>
      <w:tr w:rsidR="00F8354F" w14:paraId="70988F91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8E8C549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14E568A0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3FEB7334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6AF6AC1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4577B1A" w14:textId="77777777" w:rsidR="00F8354F" w:rsidRDefault="008B273E">
            <w:r>
              <w:t>Christian Ed Meeting</w:t>
            </w:r>
          </w:p>
          <w:p w14:paraId="529F5849" w14:textId="69C52E08" w:rsidR="008B273E" w:rsidRDefault="008B273E">
            <w:r>
              <w:t>6:30pm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A6079D3" w14:textId="77777777" w:rsidR="00F8354F" w:rsidRDefault="008B273E">
            <w:r>
              <w:t xml:space="preserve">Fish Dinner </w:t>
            </w:r>
          </w:p>
          <w:p w14:paraId="460AD11F" w14:textId="58A1E5B2" w:rsidR="008B273E" w:rsidRDefault="008B273E">
            <w:r>
              <w:t>11:30-6:00pm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8055B9E" w14:textId="77777777" w:rsidR="00F8354F" w:rsidRDefault="00F8354F"/>
        </w:tc>
      </w:tr>
      <w:tr w:rsidR="00F8354F" w14:paraId="1DC294F0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7C89F5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8B273E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5695BB93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8B273E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949D09E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8B273E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FD50B8D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8B273E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B28E502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8B273E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0AE64DD4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8B273E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0447829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8B273E">
              <w:rPr>
                <w:noProof/>
              </w:rPr>
              <w:t>10</w:t>
            </w:r>
            <w:r>
              <w:fldChar w:fldCharType="end"/>
            </w:r>
          </w:p>
        </w:tc>
      </w:tr>
      <w:tr w:rsidR="00F8354F" w14:paraId="13CD794C" w14:textId="77777777" w:rsidTr="008B273E">
        <w:trPr>
          <w:trHeight w:hRule="exact" w:val="81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77A12A0C" w14:textId="77777777" w:rsidR="00F8354F" w:rsidRDefault="008B273E">
            <w:r>
              <w:t>Service: 9:00am</w:t>
            </w:r>
          </w:p>
          <w:p w14:paraId="4CD87F12" w14:textId="0D043C96" w:rsidR="008B273E" w:rsidRDefault="008B273E">
            <w:r>
              <w:t>Sunday School: 10:15am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288FC51C" w14:textId="281FC77E" w:rsidR="00F8354F" w:rsidRDefault="008B273E">
            <w:r>
              <w:t>Council Meeting 6:30pm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2E898868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6E5B8C80" w14:textId="77777777" w:rsidR="00F8354F" w:rsidRDefault="008B273E">
            <w:r>
              <w:t xml:space="preserve">Lenten Service </w:t>
            </w:r>
          </w:p>
          <w:p w14:paraId="3D796600" w14:textId="77777777" w:rsidR="008B273E" w:rsidRDefault="008B273E">
            <w:r>
              <w:t>St. Luke Lilly</w:t>
            </w:r>
          </w:p>
          <w:p w14:paraId="6D42D153" w14:textId="68547AD8" w:rsidR="008B273E" w:rsidRDefault="008B273E">
            <w:r>
              <w:t>7:00pm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37654B4C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44067D0C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47F8186A" w14:textId="77777777" w:rsidR="00F8354F" w:rsidRDefault="00F8354F"/>
        </w:tc>
      </w:tr>
      <w:tr w:rsidR="00F8354F" w14:paraId="3E5326ED" w14:textId="77777777" w:rsidTr="00F8354F">
        <w:tc>
          <w:tcPr>
            <w:tcW w:w="714" w:type="pct"/>
            <w:tcBorders>
              <w:bottom w:val="nil"/>
            </w:tcBorders>
          </w:tcPr>
          <w:p w14:paraId="4CB3037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8B273E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A98E88A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8B273E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71DB6B9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8B273E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39F7A0B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8B273E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6BDD4739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8B273E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3023F22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8B273E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83CC4B5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8B273E">
              <w:rPr>
                <w:noProof/>
              </w:rPr>
              <w:t>17</w:t>
            </w:r>
            <w:r>
              <w:fldChar w:fldCharType="end"/>
            </w:r>
          </w:p>
        </w:tc>
      </w:tr>
      <w:tr w:rsidR="00F8354F" w14:paraId="185ECD04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1080C626" w14:textId="77777777" w:rsidR="008B273E" w:rsidRDefault="008B273E" w:rsidP="008B273E">
            <w:r>
              <w:t>Service: 9:00am</w:t>
            </w:r>
          </w:p>
          <w:p w14:paraId="17091D67" w14:textId="373E602B" w:rsidR="00F8354F" w:rsidRDefault="008B273E" w:rsidP="008B273E">
            <w:r>
              <w:t>Sunday School: 10:15am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3B9C0F3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182BFD87" w14:textId="5C9F4AF8" w:rsidR="00F8354F" w:rsidRDefault="008B273E">
            <w:r>
              <w:t>WELCA Meeting 7:00pm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6AA9CFF3" w14:textId="7C1839BE" w:rsidR="00F8354F" w:rsidRDefault="008B273E">
            <w:r>
              <w:t>Lenten Service 7:00pm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0F9B880E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70B84CD" w14:textId="77777777" w:rsidR="008B273E" w:rsidRDefault="008B273E">
            <w:r>
              <w:t xml:space="preserve">Fish Dinner </w:t>
            </w:r>
          </w:p>
          <w:p w14:paraId="5CBF2E57" w14:textId="78E29217" w:rsidR="00F8354F" w:rsidRDefault="008B273E">
            <w:r>
              <w:t>11:30-6:00pm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D61B4B8" w14:textId="77777777" w:rsidR="00F8354F" w:rsidRDefault="00F8354F"/>
        </w:tc>
      </w:tr>
      <w:tr w:rsidR="00F8354F" w14:paraId="5FC195B3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07EBC19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8B273E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7A6E54A1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8B273E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75B1AD14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8B273E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3C49DD90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8B273E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78C5BC8B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8B273E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54DF1B87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8B273E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0E2FEDC7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8B273E">
              <w:rPr>
                <w:noProof/>
              </w:rPr>
              <w:t>24</w:t>
            </w:r>
            <w:r>
              <w:fldChar w:fldCharType="end"/>
            </w:r>
          </w:p>
        </w:tc>
      </w:tr>
      <w:tr w:rsidR="00F8354F" w14:paraId="4CCE1516" w14:textId="77777777" w:rsidTr="008B273E">
        <w:trPr>
          <w:trHeight w:hRule="exact" w:val="927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6EFC2C95" w14:textId="77777777" w:rsidR="008B273E" w:rsidRDefault="008B273E" w:rsidP="008B273E">
            <w:r>
              <w:t>Service: 9:00am</w:t>
            </w:r>
          </w:p>
          <w:p w14:paraId="2098ECE4" w14:textId="5B473D99" w:rsidR="00F8354F" w:rsidRDefault="008B273E" w:rsidP="008B273E">
            <w:r>
              <w:t>Sunday School: 10:15am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25C499C8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024C54EB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004F2558" w14:textId="77777777" w:rsidR="008B273E" w:rsidRDefault="008B273E" w:rsidP="008B273E">
            <w:r>
              <w:t xml:space="preserve">Lenten Service </w:t>
            </w:r>
          </w:p>
          <w:p w14:paraId="775857E3" w14:textId="77777777" w:rsidR="008B273E" w:rsidRDefault="008B273E" w:rsidP="008B273E">
            <w:r>
              <w:t>St. Luke Lilly</w:t>
            </w:r>
          </w:p>
          <w:p w14:paraId="456264E2" w14:textId="1330A524" w:rsidR="00F8354F" w:rsidRDefault="008B273E" w:rsidP="008B273E">
            <w:r>
              <w:t>7:00pm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6AC4FDB4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2245DDCD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6D5ABB3D" w14:textId="77777777" w:rsidR="00F8354F" w:rsidRDefault="00F8354F"/>
        </w:tc>
      </w:tr>
      <w:tr w:rsidR="00F8354F" w14:paraId="6769407A" w14:textId="77777777" w:rsidTr="00F8354F">
        <w:tc>
          <w:tcPr>
            <w:tcW w:w="714" w:type="pct"/>
            <w:tcBorders>
              <w:bottom w:val="nil"/>
            </w:tcBorders>
          </w:tcPr>
          <w:p w14:paraId="190BC5A3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8B273E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8B273E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B273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8B273E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B273E"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 w:rsidR="008B273E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73A9AD1E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8B273E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8B273E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B273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8B273E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B273E"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 w:rsidR="008B273E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4F634CDC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8B273E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8B273E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B273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8B273E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B273E"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 w:rsidR="008B273E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F88829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8B273E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8B273E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B273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8B273E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B273E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 w:rsidR="008B273E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306BF90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8B273E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8B273E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B273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8B273E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 w:rsidR="008B273E">
              <w:fldChar w:fldCharType="separate"/>
            </w:r>
            <w:r w:rsidR="008B273E">
              <w:rPr>
                <w:noProof/>
              </w:rPr>
              <w:instrText>29</w:instrText>
            </w:r>
            <w:r>
              <w:fldChar w:fldCharType="end"/>
            </w:r>
            <w:r w:rsidR="008B273E">
              <w:fldChar w:fldCharType="separate"/>
            </w:r>
            <w:r w:rsidR="008B273E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4EFAF95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8B273E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8B273E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B273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8B273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B273E">
              <w:rPr>
                <w:noProof/>
              </w:rPr>
              <w:instrText>30</w:instrText>
            </w:r>
            <w:r>
              <w:fldChar w:fldCharType="end"/>
            </w:r>
            <w:r w:rsidR="008B273E">
              <w:fldChar w:fldCharType="separate"/>
            </w:r>
            <w:r w:rsidR="008B273E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A2FD0C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8B273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8B273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B273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8B273E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B273E">
              <w:rPr>
                <w:noProof/>
              </w:rPr>
              <w:instrText>31</w:instrText>
            </w:r>
            <w:r>
              <w:fldChar w:fldCharType="end"/>
            </w:r>
            <w:r w:rsidR="008B273E">
              <w:fldChar w:fldCharType="separate"/>
            </w:r>
            <w:r w:rsidR="008B273E">
              <w:rPr>
                <w:noProof/>
              </w:rPr>
              <w:t>31</w:t>
            </w:r>
            <w:r>
              <w:fldChar w:fldCharType="end"/>
            </w:r>
          </w:p>
        </w:tc>
      </w:tr>
      <w:tr w:rsidR="00F8354F" w14:paraId="5020A65C" w14:textId="77777777" w:rsidTr="008B273E">
        <w:trPr>
          <w:trHeight w:hRule="exact" w:val="126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DD9E0C2" w14:textId="53CF9E4C" w:rsidR="00F8354F" w:rsidRDefault="008B273E" w:rsidP="008B273E">
            <w:r>
              <w:t>Palm Sunday</w:t>
            </w:r>
          </w:p>
          <w:p w14:paraId="5EF8B7D4" w14:textId="034D78C5" w:rsidR="008B273E" w:rsidRDefault="008B273E" w:rsidP="008B273E">
            <w:r>
              <w:t>Service: 9:00am</w:t>
            </w:r>
          </w:p>
          <w:p w14:paraId="4E1EC534" w14:textId="037106F7" w:rsidR="008B273E" w:rsidRDefault="008B273E" w:rsidP="008B273E">
            <w:r>
              <w:t xml:space="preserve">Pancake Breakfast </w:t>
            </w:r>
          </w:p>
          <w:p w14:paraId="2224D459" w14:textId="78E3D1C0" w:rsidR="008B273E" w:rsidRDefault="008B273E" w:rsidP="008B273E">
            <w:r>
              <w:t xml:space="preserve">        7:00am-12:00noon</w:t>
            </w:r>
          </w:p>
          <w:p w14:paraId="4BDB6E86" w14:textId="21764ED0" w:rsidR="008B273E" w:rsidRDefault="008B273E" w:rsidP="008B273E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3C2BDB3A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9862405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D8B3828" w14:textId="0538E434" w:rsidR="00F8354F" w:rsidRDefault="008B273E">
            <w:r>
              <w:t>Lenten Service 7:00pm</w:t>
            </w:r>
          </w:p>
          <w:p w14:paraId="2A20DFDC" w14:textId="155A8ACB" w:rsidR="008B273E" w:rsidRDefault="008B273E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A38C121" w14:textId="08C2C54F" w:rsidR="00F8354F" w:rsidRDefault="008B273E">
            <w:r>
              <w:t>Maundy Thursday Service 7:00pm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422F03D" w14:textId="77777777" w:rsidR="00F8354F" w:rsidRDefault="008B273E">
            <w:r>
              <w:t>Good Friday</w:t>
            </w:r>
          </w:p>
          <w:p w14:paraId="0C596B39" w14:textId="77777777" w:rsidR="008B273E" w:rsidRDefault="008B273E">
            <w:r>
              <w:t>Service St. Luke Lilly</w:t>
            </w:r>
          </w:p>
          <w:p w14:paraId="7E55F064" w14:textId="74E09A76" w:rsidR="008B273E" w:rsidRDefault="008B273E">
            <w:r>
              <w:t>7:00pm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1F431A0" w14:textId="77777777" w:rsidR="00F8354F" w:rsidRDefault="00F8354F"/>
        </w:tc>
      </w:tr>
      <w:tr w:rsidR="00F8354F" w14:paraId="1362E915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0F9AEC1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8B273E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8B273E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B273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56011EF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8B273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19CE707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B57ABEB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7D6B2EEF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3F47B7E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5323D35" w14:textId="77777777" w:rsidR="00F8354F" w:rsidRDefault="00F8354F">
            <w:pPr>
              <w:pStyle w:val="Dates"/>
            </w:pPr>
          </w:p>
        </w:tc>
      </w:tr>
      <w:tr w:rsidR="00F8354F" w14:paraId="643A933C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54948167" w14:textId="3EE94075" w:rsidR="00F8354F" w:rsidRDefault="00F8354F" w:rsidP="008B273E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60351DCA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70C4B242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44F7930D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68D123F9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3A5E07E3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44614FAE" w14:textId="77777777" w:rsidR="00F8354F" w:rsidRDefault="00F8354F"/>
        </w:tc>
      </w:tr>
    </w:tbl>
    <w:p w14:paraId="25D07183" w14:textId="77777777" w:rsidR="00F8354F" w:rsidRDefault="00F8354F">
      <w:pPr>
        <w:pStyle w:val="NoSpacing"/>
      </w:pPr>
      <w:bookmarkStart w:id="0" w:name="_GoBack"/>
      <w:bookmarkEnd w:id="0"/>
    </w:p>
    <w:sectPr w:rsidR="00F8354F">
      <w:pgSz w:w="15840" w:h="12240" w:orient="landscape" w:code="1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F2C4B0" w14:textId="77777777" w:rsidR="00FF1A52" w:rsidRDefault="00FF1A52">
      <w:pPr>
        <w:spacing w:before="0" w:after="0"/>
      </w:pPr>
      <w:r>
        <w:separator/>
      </w:r>
    </w:p>
  </w:endnote>
  <w:endnote w:type="continuationSeparator" w:id="0">
    <w:p w14:paraId="3E23B87F" w14:textId="77777777" w:rsidR="00FF1A52" w:rsidRDefault="00FF1A5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8AC450" w14:textId="77777777" w:rsidR="00FF1A52" w:rsidRDefault="00FF1A52">
      <w:pPr>
        <w:spacing w:before="0" w:after="0"/>
      </w:pPr>
      <w:r>
        <w:separator/>
      </w:r>
    </w:p>
  </w:footnote>
  <w:footnote w:type="continuationSeparator" w:id="0">
    <w:p w14:paraId="123DA6B0" w14:textId="77777777" w:rsidR="00FF1A52" w:rsidRDefault="00FF1A52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/31/2018"/>
    <w:docVar w:name="MonthStart" w:val="3/1/2018"/>
  </w:docVars>
  <w:rsids>
    <w:rsidRoot w:val="008B273E"/>
    <w:rsid w:val="000958A4"/>
    <w:rsid w:val="00262469"/>
    <w:rsid w:val="003B46B4"/>
    <w:rsid w:val="00532D2F"/>
    <w:rsid w:val="007F7A5D"/>
    <w:rsid w:val="00804FC2"/>
    <w:rsid w:val="008B273E"/>
    <w:rsid w:val="00CA55EB"/>
    <w:rsid w:val="00E6043F"/>
    <w:rsid w:val="00EA45F5"/>
    <w:rsid w:val="00F8354F"/>
    <w:rsid w:val="00FF1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22B132"/>
  <w15:docId w15:val="{38A18619-30D5-4BBD-AFFE-04E8A56F6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595959" w:themeColor="text1" w:themeTint="A6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7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3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3" w:unhideWhenUsed="1" w:qFormat="1"/>
    <w:lsdException w:name="Emphasis" w:semiHidden="1" w:uiPriority="13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3" w:unhideWhenUsed="1" w:qFormat="1"/>
    <w:lsdException w:name="Quote" w:semiHidden="1" w:uiPriority="13" w:unhideWhenUsed="1" w:qFormat="1"/>
    <w:lsdException w:name="Intense Quote" w:semiHidden="1" w:uiPriority="13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3" w:unhideWhenUsed="1" w:qFormat="1"/>
    <w:lsdException w:name="Intense Emphasis" w:semiHidden="1" w:uiPriority="13" w:unhideWhenUsed="1" w:qFormat="1"/>
    <w:lsdException w:name="Subtle Reference" w:semiHidden="1" w:uiPriority="13" w:unhideWhenUsed="1" w:qFormat="1"/>
    <w:lsdException w:name="Intense Reference" w:semiHidden="1" w:uiPriority="13" w:unhideWhenUsed="1" w:qFormat="1"/>
    <w:lsdException w:name="Book Title" w:semiHidden="1" w:uiPriority="1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keepNext/>
      <w:keepLines/>
      <w:outlineLvl w:val="0"/>
    </w:pPr>
    <w:rPr>
      <w:rFonts w:asciiTheme="majorHAnsi" w:hAnsiTheme="majorHAnsi"/>
      <w:b/>
      <w:bCs/>
      <w:caps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3"/>
    <w:qFormat/>
    <w:pPr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tblPr/>
      <w:tcPr>
        <w:shd w:val="clear" w:color="auto" w:fill="5590CC" w:themeFill="text2"/>
      </w:tcPr>
    </w:tblStylePr>
  </w:style>
  <w:style w:type="paragraph" w:customStyle="1" w:styleId="Dates">
    <w:name w:val="Dates"/>
    <w:basedOn w:val="Normal"/>
    <w:uiPriority w:val="4"/>
    <w:qFormat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pPr>
      <w:jc w:val="right"/>
    </w:pPr>
    <w:rPr>
      <w:rFonts w:asciiTheme="majorHAnsi" w:eastAsiaTheme="majorEastAsia" w:hAnsiTheme="majorHAnsi"/>
      <w:b/>
      <w:color w:val="326BA6" w:themeColor="text2" w:themeShade="BF"/>
      <w:sz w:val="96"/>
      <w:szCs w:val="120"/>
    </w:rPr>
  </w:style>
  <w:style w:type="paragraph" w:customStyle="1" w:styleId="Year">
    <w:name w:val="Year"/>
    <w:basedOn w:val="Normal"/>
    <w:uiPriority w:val="2"/>
    <w:qFormat/>
    <w:pPr>
      <w:jc w:val="right"/>
    </w:pPr>
    <w:rPr>
      <w:rFonts w:asciiTheme="majorHAnsi" w:eastAsiaTheme="majorEastAsia" w:hAnsiTheme="majorHAnsi"/>
      <w:b/>
      <w:color w:val="7F7F7F" w:themeColor="text1" w:themeTint="80"/>
      <w:sz w:val="96"/>
      <w:szCs w:val="64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pPr>
      <w:spacing w:before="0"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Lucida Grande" w:hAnsi="Lucida Gran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bCs/>
      <w:caps/>
      <w:sz w:val="9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18"/>
      <w:szCs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styleId="PlainTable4">
    <w:name w:val="Plain Table 4"/>
    <w:basedOn w:val="Table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\AppData\Roaming\Microsoft\Templates\Horizontal%20calendar%20(Sunday%20start)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829EC7461FB4BDA88CF9326AC468B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B4E945-AC5C-49AB-B22C-E4EECD0453D4}"/>
      </w:docPartPr>
      <w:docPartBody>
        <w:p w:rsidR="00000000" w:rsidRDefault="0068236C">
          <w:pPr>
            <w:pStyle w:val="6829EC7461FB4BDA88CF9326AC468B54"/>
          </w:pPr>
          <w:r>
            <w:t>Sunday</w:t>
          </w:r>
        </w:p>
      </w:docPartBody>
    </w:docPart>
    <w:docPart>
      <w:docPartPr>
        <w:name w:val="3F3960040CD44D5C8EAB00AC54F81D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D168B6-7C77-43E2-8196-B9F626284AC1}"/>
      </w:docPartPr>
      <w:docPartBody>
        <w:p w:rsidR="00000000" w:rsidRDefault="0068236C">
          <w:pPr>
            <w:pStyle w:val="3F3960040CD44D5C8EAB00AC54F81D99"/>
          </w:pPr>
          <w:r>
            <w:t>Monday</w:t>
          </w:r>
        </w:p>
      </w:docPartBody>
    </w:docPart>
    <w:docPart>
      <w:docPartPr>
        <w:name w:val="00B4E1C6126D455B91B5ECBBDDFE57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9113D0-43AB-4989-A5A0-2E6BD11A100C}"/>
      </w:docPartPr>
      <w:docPartBody>
        <w:p w:rsidR="00000000" w:rsidRDefault="0068236C">
          <w:pPr>
            <w:pStyle w:val="00B4E1C6126D455B91B5ECBBDDFE5755"/>
          </w:pPr>
          <w:r>
            <w:t>Tuesday</w:t>
          </w:r>
        </w:p>
      </w:docPartBody>
    </w:docPart>
    <w:docPart>
      <w:docPartPr>
        <w:name w:val="BECA1CCE47554DF6BFEBD88AC8FA2C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506E46-F725-40C5-A95F-3ABCF64C9D0B}"/>
      </w:docPartPr>
      <w:docPartBody>
        <w:p w:rsidR="00000000" w:rsidRDefault="0068236C">
          <w:pPr>
            <w:pStyle w:val="BECA1CCE47554DF6BFEBD88AC8FA2CAC"/>
          </w:pPr>
          <w:r>
            <w:t>Wednesday</w:t>
          </w:r>
        </w:p>
      </w:docPartBody>
    </w:docPart>
    <w:docPart>
      <w:docPartPr>
        <w:name w:val="A9F4BA1AD4F84AABBB1FA6E30B8A29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05BE14-57ED-4084-9A01-2F7E3AED1232}"/>
      </w:docPartPr>
      <w:docPartBody>
        <w:p w:rsidR="00000000" w:rsidRDefault="0068236C">
          <w:pPr>
            <w:pStyle w:val="A9F4BA1AD4F84AABBB1FA6E30B8A29A8"/>
          </w:pPr>
          <w:r>
            <w:t>Thursday</w:t>
          </w:r>
        </w:p>
      </w:docPartBody>
    </w:docPart>
    <w:docPart>
      <w:docPartPr>
        <w:name w:val="B0CD1B5639F44FFBA641467262BEF1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00E1A8-9749-4A64-9C5A-0151969BA504}"/>
      </w:docPartPr>
      <w:docPartBody>
        <w:p w:rsidR="00000000" w:rsidRDefault="0068236C">
          <w:pPr>
            <w:pStyle w:val="B0CD1B5639F44FFBA641467262BEF168"/>
          </w:pPr>
          <w:r>
            <w:t>Friday</w:t>
          </w:r>
        </w:p>
      </w:docPartBody>
    </w:docPart>
    <w:docPart>
      <w:docPartPr>
        <w:name w:val="8D9B779D78D14C7FB007F299CC9AAB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E277FA-945F-40C6-A12F-E621191DD1E8}"/>
      </w:docPartPr>
      <w:docPartBody>
        <w:p w:rsidR="00000000" w:rsidRDefault="0068236C">
          <w:pPr>
            <w:pStyle w:val="8D9B779D78D14C7FB007F299CC9AAB5E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36C"/>
    <w:rsid w:val="0068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829EC7461FB4BDA88CF9326AC468B54">
    <w:name w:val="6829EC7461FB4BDA88CF9326AC468B54"/>
  </w:style>
  <w:style w:type="paragraph" w:customStyle="1" w:styleId="3F3960040CD44D5C8EAB00AC54F81D99">
    <w:name w:val="3F3960040CD44D5C8EAB00AC54F81D99"/>
  </w:style>
  <w:style w:type="paragraph" w:customStyle="1" w:styleId="00B4E1C6126D455B91B5ECBBDDFE5755">
    <w:name w:val="00B4E1C6126D455B91B5ECBBDDFE5755"/>
  </w:style>
  <w:style w:type="paragraph" w:customStyle="1" w:styleId="BECA1CCE47554DF6BFEBD88AC8FA2CAC">
    <w:name w:val="BECA1CCE47554DF6BFEBD88AC8FA2CAC"/>
  </w:style>
  <w:style w:type="paragraph" w:customStyle="1" w:styleId="A9F4BA1AD4F84AABBB1FA6E30B8A29A8">
    <w:name w:val="A9F4BA1AD4F84AABBB1FA6E30B8A29A8"/>
  </w:style>
  <w:style w:type="paragraph" w:customStyle="1" w:styleId="B0CD1B5639F44FFBA641467262BEF168">
    <w:name w:val="B0CD1B5639F44FFBA641467262BEF168"/>
  </w:style>
  <w:style w:type="paragraph" w:customStyle="1" w:styleId="8D9B779D78D14C7FB007F299CC9AAB5E">
    <w:name w:val="8D9B779D78D14C7FB007F299CC9AAB5E"/>
  </w:style>
  <w:style w:type="paragraph" w:customStyle="1" w:styleId="5A3E2B6BC9FC4752AC7460FCCEEBADF8">
    <w:name w:val="5A3E2B6BC9FC4752AC7460FCCEEBADF8"/>
  </w:style>
  <w:style w:type="paragraph" w:customStyle="1" w:styleId="9DB2CCE81C854ECA9A8875E0F22A50BD">
    <w:name w:val="9DB2CCE81C854ECA9A8875E0F22A50BD"/>
  </w:style>
  <w:style w:type="paragraph" w:customStyle="1" w:styleId="5546F1CDAD45456880B0D32E99A1F8E5">
    <w:name w:val="5546F1CDAD45456880B0D32E99A1F8E5"/>
  </w:style>
  <w:style w:type="paragraph" w:customStyle="1" w:styleId="E96D1E5587414DC38BBA9368DBAD6843">
    <w:name w:val="E96D1E5587414DC38BBA9368DBAD6843"/>
  </w:style>
  <w:style w:type="paragraph" w:customStyle="1" w:styleId="24070E24CB79440C8A542D5192130AFB">
    <w:name w:val="24070E24CB79440C8A542D5192130AFB"/>
  </w:style>
  <w:style w:type="paragraph" w:customStyle="1" w:styleId="D7D525A0C77F40B2ADA8782E5FB91DCB">
    <w:name w:val="D7D525A0C77F40B2ADA8782E5FB91DCB"/>
  </w:style>
  <w:style w:type="paragraph" w:customStyle="1" w:styleId="0CB2E66979C449D28106895D2D9DB0C3">
    <w:name w:val="0CB2E66979C449D28106895D2D9DB0C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ky">
  <a:themeElements>
    <a:clrScheme name="Calendar">
      <a:dk1>
        <a:sysClr val="windowText" lastClr="000000"/>
      </a:dk1>
      <a:lt1>
        <a:sysClr val="window" lastClr="FFFFFF"/>
      </a:lt1>
      <a:dk2>
        <a:srgbClr val="5590CC"/>
      </a:dk2>
      <a:lt2>
        <a:srgbClr val="F7F7F7"/>
      </a:lt2>
      <a:accent1>
        <a:srgbClr val="073779"/>
      </a:accent1>
      <a:accent2>
        <a:srgbClr val="8FD9FB"/>
      </a:accent2>
      <a:accent3>
        <a:srgbClr val="FFCC00"/>
      </a:accent3>
      <a:accent4>
        <a:srgbClr val="EB6615"/>
      </a:accent4>
      <a:accent5>
        <a:srgbClr val="C76402"/>
      </a:accent5>
      <a:accent6>
        <a:srgbClr val="B523B4"/>
      </a:accent6>
      <a:hlink>
        <a:srgbClr val="FFDE26"/>
      </a:hlink>
      <a:folHlink>
        <a:srgbClr val="DEBE00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Sky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0D89F3-BC5E-40D6-8917-AE9CD8D73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(Sunday start)</Template>
  <TotalTime>9</TotalTime>
  <Pages>1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</dc:creator>
  <cp:keywords/>
  <dc:description/>
  <cp:lastModifiedBy>Daniel Kerch</cp:lastModifiedBy>
  <cp:revision>1</cp:revision>
  <cp:lastPrinted>2018-03-03T19:23:00Z</cp:lastPrinted>
  <dcterms:created xsi:type="dcterms:W3CDTF">2018-03-03T19:15:00Z</dcterms:created>
  <dcterms:modified xsi:type="dcterms:W3CDTF">2018-03-03T19:24:00Z</dcterms:modified>
  <cp:category/>
</cp:coreProperties>
</file>